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山东省公路水运工程试验检测信用评价结果公示（2018年度）</w:t>
      </w: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交通运输部《关于印发&lt;公路水运工程试验检测信用评价办法&gt;的通知》（交安监发〔2018〕78号）和交通运输部《关于2018年度公路水运工程试验检测信用评价工作有关事项的通知》（质监综函〔2018〕2号）有关规定，我站在汇总各市报送信用评价结果的基础上，结合掌握的相关信用信息，对乙丙级试验检测机构进行了复核评价（其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2018年参与农村公路检测帮扶的母体机构自评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加10分，加至满分为止），</w:t>
      </w:r>
      <w:r>
        <w:rPr>
          <w:rFonts w:hint="eastAsia" w:ascii="仿宋_GB2312" w:eastAsia="仿宋_GB2312"/>
          <w:sz w:val="32"/>
          <w:szCs w:val="32"/>
          <w:lang w:eastAsia="zh-CN"/>
        </w:rPr>
        <w:t>现将评价结果进行公示，详见附件。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公示期内任何单位和个人对公示信用评价结果如有异议，可进行举报或申诉。单位举报或申诉应加盖公章，个人举报或申诉应署真实姓名和联系电话，举报或申诉应附相关证明材料，以便于核查。公示截止日期为2019年4月2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lang w:eastAsia="zh-CN"/>
        </w:rPr>
        <w:t>日，逾期不予受理。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公示期内任何单位和个人对评审结果有异议，可进行举报或申诉。单位应加盖公章，个人应署真实姓名和联系电话。联系地址：济南市舜耕路17号1105室，邮编：250002；电子邮箱：zhk3756@126.com；传真0531-85693760。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附件: 山东省检测机构信用评价公示名单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default" w:ascii="仿宋_GB2312" w:eastAsia="仿宋_GB2312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2AA4218"/>
    <w:rsid w:val="1A70259A"/>
    <w:rsid w:val="234F720C"/>
    <w:rsid w:val="23C11D09"/>
    <w:rsid w:val="291757EB"/>
    <w:rsid w:val="2EEE050D"/>
    <w:rsid w:val="2FBC696E"/>
    <w:rsid w:val="300816AD"/>
    <w:rsid w:val="321B3F09"/>
    <w:rsid w:val="332334C2"/>
    <w:rsid w:val="35A46DB5"/>
    <w:rsid w:val="3FB301AF"/>
    <w:rsid w:val="447C51C7"/>
    <w:rsid w:val="45D45F2B"/>
    <w:rsid w:val="49F649CA"/>
    <w:rsid w:val="530B1F34"/>
    <w:rsid w:val="544A0BED"/>
    <w:rsid w:val="5A636C2A"/>
    <w:rsid w:val="5B0E4D9A"/>
    <w:rsid w:val="63DC79A8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3</TotalTime>
  <ScaleCrop>false</ScaleCrop>
  <LinksUpToDate>false</LinksUpToDate>
  <CharactersWithSpaces>30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2019-04-09T05:55:49Z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